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055" w:rsidRDefault="0050559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CAAEC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1C309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hJ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5Rop0&#10;INFGKI4ew2R64wpIqNTWht7oSb2ajabfHVK6aona88jw7WygLAsVyV1J2DgD+Lv+s2aQQw5exzGd&#10;GtsFSBgAOkU1zjc1+MkjOhxSOJ3O8mk2jeC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proofErr w:type="gramStart"/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proofErr w:type="gramEnd"/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proofErr w:type="gramStart"/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proofErr w:type="gramEnd"/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" filled="f" stroked="f">
                <v:textbox inset=",,0,0">
                  <w:txbxContent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Pr="00602277" w:rsidRDefault="005055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F2DB6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0N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TjBTp&#10;QKKNUBxNw2R64wpIqNTWht7oSb2ajabfHVK6aona88jw7WygLAsVyV1J2DgD+Lv+s2aQQw5exzGd&#10;GtsFSBgAOkU1zjc1+MkjOhxSOJ3O8mkW6SS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" filled="f" stroked="f">
                <v:textbox inset=",,0,0">
                  <w:txbxContent>
                    <w:p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:rsidR="00A03728" w:rsidRDefault="00840AE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October 31</w:t>
      </w:r>
      <w:r w:rsidR="003D73BC">
        <w:rPr>
          <w:rFonts w:ascii="Univers" w:hAnsi="Univers"/>
        </w:rPr>
        <w:t>, 2019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7D5EB4">
        <w:rPr>
          <w:rFonts w:ascii="Univers" w:hAnsi="Univers"/>
        </w:rPr>
        <w:t xml:space="preserve"> </w:t>
      </w:r>
      <w:r w:rsidR="003D73BC">
        <w:rPr>
          <w:rFonts w:ascii="Univers" w:hAnsi="Univers"/>
        </w:rPr>
        <w:t>12-1920</w:t>
      </w:r>
    </w:p>
    <w:p w:rsidR="00A03728" w:rsidRDefault="007D5EB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MUSIC INSTRUMENTS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FC334E"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 w:rsidR="00FC334E">
        <w:rPr>
          <w:rFonts w:ascii="Univers" w:hAnsi="Univers"/>
        </w:rPr>
        <w:t>Tuesday, November 12, 2019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>Lisa Thompson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>
        <w:rPr>
          <w:rFonts w:ascii="Univers" w:hAnsi="Univers"/>
        </w:rPr>
        <w:t xml:space="preserve">Shelley </w:t>
      </w:r>
      <w:proofErr w:type="spellStart"/>
      <w:r>
        <w:rPr>
          <w:rFonts w:ascii="Univers" w:hAnsi="Univers"/>
        </w:rPr>
        <w:t>Redinger</w:t>
      </w:r>
      <w:proofErr w:type="spellEnd"/>
      <w:r w:rsidR="00A03728">
        <w:rPr>
          <w:rFonts w:ascii="Univers" w:hAnsi="Univers"/>
        </w:rPr>
        <w:t>, Secretary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</w:t>
      </w:r>
      <w:r w:rsidRPr="00115612">
        <w:rPr>
          <w:rFonts w:ascii="Univers" w:hAnsi="Univers"/>
          <w:u w:val="single"/>
        </w:rPr>
        <w:t xml:space="preserve">THE Spokesman-Review, </w:t>
      </w:r>
      <w:r w:rsidR="00115612" w:rsidRPr="00115612">
        <w:rPr>
          <w:rFonts w:ascii="Univers" w:hAnsi="Univers"/>
          <w:u w:val="single"/>
        </w:rPr>
        <w:t xml:space="preserve">November </w:t>
      </w:r>
      <w:r w:rsidR="00840AEC">
        <w:rPr>
          <w:rFonts w:ascii="Univers" w:hAnsi="Univers"/>
          <w:u w:val="single"/>
        </w:rPr>
        <w:t xml:space="preserve">2, </w:t>
      </w:r>
      <w:r w:rsidR="00115612" w:rsidRPr="00115612">
        <w:rPr>
          <w:rFonts w:ascii="Univers" w:hAnsi="Univers"/>
          <w:u w:val="single"/>
        </w:rPr>
        <w:t>2019 and November 8,</w:t>
      </w:r>
      <w:r w:rsidR="00115612">
        <w:rPr>
          <w:rFonts w:ascii="Univers" w:hAnsi="Univers"/>
          <w:u w:val="single"/>
        </w:rPr>
        <w:t xml:space="preserve"> </w:t>
      </w:r>
      <w:r w:rsidR="00115612" w:rsidRPr="00115612">
        <w:rPr>
          <w:rFonts w:ascii="Univers" w:hAnsi="Univers"/>
          <w:u w:val="single"/>
        </w:rPr>
        <w:t>2019</w:t>
      </w:r>
      <w:r w:rsidRPr="00115612">
        <w:rPr>
          <w:rFonts w:ascii="Univers" w:hAnsi="Univers"/>
          <w:u w:val="single"/>
        </w:rPr>
        <w:t>.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bookmarkStart w:id="0" w:name="_GoBack"/>
      <w:bookmarkEnd w:id="0"/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773141-8424-474C-9111-8A9381CFA5F0}"/>
    <w:embedBold r:id="rId2" w:fontKey="{FF0C15AD-75F8-43CC-A66D-6B56174A8EED}"/>
    <w:embedItalic r:id="rId3" w:fontKey="{70F19160-27C3-4927-A11E-331BA02E705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AFEF9124-3E66-421F-8279-3882C6EDE9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997C3BF-1415-4758-97A5-161CB10FFC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7D57D95-E94A-4A6C-9BC6-EE0E05F10E11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A12DF587-4229-4E5B-A24F-01AAEC6D0A71}"/>
    <w:embedBold r:id="rId8" w:fontKey="{FC6DC7F4-26FA-458F-AEF6-41202212F66C}"/>
    <w:embedItalic r:id="rId9" w:fontKey="{D6845AA8-FEA4-400E-980A-D663BBA8311D}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3A78E21-6E27-4F8B-B644-1E44953885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712DC7DE-3784-40D5-8BB3-257C8723B6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9E1"/>
    <w:rsid w:val="00084169"/>
    <w:rsid w:val="0009548F"/>
    <w:rsid w:val="00115612"/>
    <w:rsid w:val="001177A6"/>
    <w:rsid w:val="001441C4"/>
    <w:rsid w:val="00173CD6"/>
    <w:rsid w:val="001C0799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3D73BC"/>
    <w:rsid w:val="004A43D8"/>
    <w:rsid w:val="004C40AE"/>
    <w:rsid w:val="004C7B48"/>
    <w:rsid w:val="00505591"/>
    <w:rsid w:val="00523380"/>
    <w:rsid w:val="005419E1"/>
    <w:rsid w:val="005F6E1F"/>
    <w:rsid w:val="00602277"/>
    <w:rsid w:val="006F7482"/>
    <w:rsid w:val="007D5EB4"/>
    <w:rsid w:val="00807AA6"/>
    <w:rsid w:val="00825741"/>
    <w:rsid w:val="00840AEC"/>
    <w:rsid w:val="008704A8"/>
    <w:rsid w:val="008B1896"/>
    <w:rsid w:val="008C1F1E"/>
    <w:rsid w:val="008C4CEF"/>
    <w:rsid w:val="008E0F45"/>
    <w:rsid w:val="00916CD1"/>
    <w:rsid w:val="00985BDC"/>
    <w:rsid w:val="00A03728"/>
    <w:rsid w:val="00AA3175"/>
    <w:rsid w:val="00AB3F62"/>
    <w:rsid w:val="00AE1B6E"/>
    <w:rsid w:val="00AE2055"/>
    <w:rsid w:val="00B71CA9"/>
    <w:rsid w:val="00B84886"/>
    <w:rsid w:val="00C06680"/>
    <w:rsid w:val="00C51030"/>
    <w:rsid w:val="00CB053D"/>
    <w:rsid w:val="00D21885"/>
    <w:rsid w:val="00DD3400"/>
    <w:rsid w:val="00E902F6"/>
    <w:rsid w:val="00EB17E4"/>
    <w:rsid w:val="00F2799C"/>
    <w:rsid w:val="00F467D9"/>
    <w:rsid w:val="00F537EC"/>
    <w:rsid w:val="00F53C8A"/>
    <w:rsid w:val="00F719B0"/>
    <w:rsid w:val="00FC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213AA4AD"/>
  <w15:chartTrackingRefBased/>
  <w15:docId w15:val="{71194DF8-319F-47BB-A6E4-63781097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0</TotalTime>
  <Pages>1</Pages>
  <Words>139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2019-10-31T23:25:00Z</dcterms:created>
  <dcterms:modified xsi:type="dcterms:W3CDTF">2019-10-31T23:25:00Z</dcterms:modified>
</cp:coreProperties>
</file>